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468A" w:rsidRDefault="00A215C8" w:rsidP="005A1F71">
      <w:pPr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60800" behindDoc="1" locked="0" layoutInCell="1" allowOverlap="1">
                <wp:simplePos x="0" y="0"/>
                <wp:positionH relativeFrom="column">
                  <wp:posOffset>-76200</wp:posOffset>
                </wp:positionH>
                <wp:positionV relativeFrom="paragraph">
                  <wp:posOffset>12065</wp:posOffset>
                </wp:positionV>
                <wp:extent cx="1188720" cy="354965"/>
                <wp:effectExtent l="0" t="0" r="0" b="6985"/>
                <wp:wrapNone/>
                <wp:docPr id="11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88720" cy="3549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61468A" w:rsidRPr="004A7AB4" w:rsidRDefault="0061468A" w:rsidP="007642F7">
                            <w:pPr>
                              <w:rPr>
                                <w:rFonts w:ascii="Arial Bold" w:hAnsi="Arial Bold" w:cs="Arial Bold" w:hint="eastAsia"/>
                                <w:sz w:val="18"/>
                                <w:szCs w:val="18"/>
                              </w:rPr>
                            </w:pPr>
                            <w:r w:rsidRPr="004A7AB4">
                              <w:rPr>
                                <w:rFonts w:ascii="Arial Bold" w:hAnsi="Arial Bold" w:cs="Arial Bold"/>
                                <w:sz w:val="18"/>
                                <w:szCs w:val="18"/>
                              </w:rPr>
                              <w:t>Délégation du Nord</w:t>
                            </w:r>
                          </w:p>
                          <w:p w:rsidR="0061468A" w:rsidRPr="004A7AB4" w:rsidRDefault="0061468A" w:rsidP="007642F7">
                            <w:pPr>
                              <w:jc w:val="center"/>
                              <w:rPr>
                                <w:rFonts w:ascii="Arial Bold" w:hAnsi="Arial Bold" w:cs="Arial Bold" w:hint="eastAsia"/>
                                <w:sz w:val="18"/>
                                <w:szCs w:val="18"/>
                              </w:rPr>
                            </w:pPr>
                            <w:r w:rsidRPr="004A7AB4">
                              <w:rPr>
                                <w:rFonts w:ascii="Arial Bold" w:hAnsi="Arial Bold" w:cs="Arial Bold"/>
                                <w:sz w:val="18"/>
                                <w:szCs w:val="18"/>
                              </w:rPr>
                              <w:t>Lille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-6pt;margin-top:.95pt;width:93.6pt;height:27.95pt;z-index:-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" filled="f" stroked="f">
                <v:textbox>
                  <w:txbxContent>
                    <w:p w:rsidR="0061468A" w:rsidRPr="004A7AB4" w:rsidRDefault="0061468A" w:rsidP="007642F7">
                      <w:pPr>
                        <w:rPr>
                          <w:rFonts w:ascii="Arial Bold" w:hAnsi="Arial Bold" w:cs="Arial Bold" w:hint="eastAsia"/>
                          <w:sz w:val="18"/>
                          <w:szCs w:val="18"/>
                        </w:rPr>
                      </w:pPr>
                      <w:r w:rsidRPr="004A7AB4">
                        <w:rPr>
                          <w:rFonts w:ascii="Arial Bold" w:hAnsi="Arial Bold" w:cs="Arial Bold"/>
                          <w:sz w:val="18"/>
                          <w:szCs w:val="18"/>
                        </w:rPr>
                        <w:t>Délégation du Nord</w:t>
                      </w:r>
                    </w:p>
                    <w:p w:rsidR="0061468A" w:rsidRPr="004A7AB4" w:rsidRDefault="0061468A" w:rsidP="007642F7">
                      <w:pPr>
                        <w:jc w:val="center"/>
                        <w:rPr>
                          <w:rFonts w:ascii="Arial Bold" w:hAnsi="Arial Bold" w:cs="Arial Bold" w:hint="eastAsia"/>
                          <w:sz w:val="18"/>
                          <w:szCs w:val="18"/>
                        </w:rPr>
                      </w:pPr>
                      <w:r w:rsidRPr="004A7AB4">
                        <w:rPr>
                          <w:rFonts w:ascii="Arial Bold" w:hAnsi="Arial Bold" w:cs="Arial Bold"/>
                          <w:sz w:val="18"/>
                          <w:szCs w:val="18"/>
                        </w:rPr>
                        <w:t>Lille</w:t>
                      </w:r>
                    </w:p>
                  </w:txbxContent>
                </v:textbox>
              </v:shape>
            </w:pict>
          </mc:Fallback>
        </mc:AlternateContent>
      </w:r>
      <w:r w:rsidR="001F5C9E" w:rsidRPr="004A7AB4">
        <w:rPr>
          <w:rFonts w:ascii="Arial" w:hAnsi="Arial" w:cs="Arial"/>
          <w:b/>
          <w:sz w:val="22"/>
          <w:szCs w:val="22"/>
        </w:rPr>
        <w:tab/>
      </w:r>
      <w:r w:rsidR="001F5C9E" w:rsidRPr="004A7AB4">
        <w:rPr>
          <w:rFonts w:ascii="Arial" w:hAnsi="Arial" w:cs="Arial"/>
          <w:b/>
          <w:sz w:val="22"/>
          <w:szCs w:val="22"/>
        </w:rPr>
        <w:tab/>
      </w:r>
      <w:r w:rsidR="001F5C9E" w:rsidRPr="004A7AB4">
        <w:rPr>
          <w:rFonts w:ascii="Arial" w:hAnsi="Arial" w:cs="Arial"/>
          <w:b/>
          <w:sz w:val="22"/>
          <w:szCs w:val="22"/>
        </w:rPr>
        <w:tab/>
      </w:r>
      <w:r w:rsidR="001F5C9E" w:rsidRPr="004A7AB4">
        <w:rPr>
          <w:rFonts w:ascii="Arial" w:hAnsi="Arial" w:cs="Arial"/>
          <w:b/>
          <w:sz w:val="22"/>
          <w:szCs w:val="22"/>
        </w:rPr>
        <w:tab/>
      </w:r>
      <w:r w:rsidR="001F5C9E" w:rsidRPr="004A7AB4">
        <w:rPr>
          <w:rFonts w:ascii="Arial" w:hAnsi="Arial" w:cs="Arial"/>
          <w:b/>
          <w:sz w:val="22"/>
          <w:szCs w:val="22"/>
        </w:rPr>
        <w:tab/>
      </w:r>
      <w:r w:rsidR="001F5C9E" w:rsidRPr="004A7AB4">
        <w:rPr>
          <w:rFonts w:ascii="Arial" w:hAnsi="Arial" w:cs="Arial"/>
          <w:b/>
          <w:sz w:val="22"/>
          <w:szCs w:val="22"/>
        </w:rPr>
        <w:tab/>
      </w:r>
      <w:r w:rsidR="00C174C9" w:rsidRPr="004A7AB4">
        <w:rPr>
          <w:rFonts w:ascii="Arial" w:hAnsi="Arial" w:cs="Arial"/>
          <w:b/>
          <w:sz w:val="22"/>
          <w:szCs w:val="22"/>
        </w:rPr>
        <w:tab/>
      </w:r>
      <w:r w:rsidR="00C174C9" w:rsidRPr="004A7AB4">
        <w:rPr>
          <w:rFonts w:ascii="Arial" w:hAnsi="Arial" w:cs="Arial"/>
          <w:b/>
          <w:sz w:val="22"/>
          <w:szCs w:val="22"/>
        </w:rPr>
        <w:tab/>
      </w:r>
      <w:r w:rsidR="00C174C9" w:rsidRPr="004A7AB4">
        <w:rPr>
          <w:rFonts w:ascii="Arial" w:hAnsi="Arial" w:cs="Arial"/>
          <w:b/>
          <w:sz w:val="22"/>
          <w:szCs w:val="22"/>
        </w:rPr>
        <w:tab/>
      </w:r>
    </w:p>
    <w:p w:rsidR="005A1F71" w:rsidRDefault="005A1F71" w:rsidP="005A1F71">
      <w:pPr>
        <w:rPr>
          <w:rFonts w:ascii="Arial" w:hAnsi="Arial" w:cs="Arial"/>
          <w:b/>
          <w:sz w:val="16"/>
          <w:szCs w:val="16"/>
        </w:rPr>
      </w:pPr>
    </w:p>
    <w:p w:rsidR="005A1F71" w:rsidRDefault="005A1F71" w:rsidP="005A1F71">
      <w:pPr>
        <w:rPr>
          <w:rFonts w:ascii="Arial" w:hAnsi="Arial" w:cs="Arial"/>
          <w:b/>
          <w:sz w:val="16"/>
          <w:szCs w:val="16"/>
        </w:rPr>
      </w:pPr>
    </w:p>
    <w:p w:rsidR="00B227AA" w:rsidRDefault="00B227AA" w:rsidP="005A1F71">
      <w:pPr>
        <w:rPr>
          <w:rFonts w:ascii="Arial" w:hAnsi="Arial" w:cs="Arial"/>
          <w:b/>
          <w:sz w:val="16"/>
          <w:szCs w:val="16"/>
        </w:rPr>
      </w:pPr>
    </w:p>
    <w:p w:rsidR="00A834C3" w:rsidRDefault="00A834C3" w:rsidP="005A1F71">
      <w:r>
        <w:t xml:space="preserve">Chère Amie, Cher Ami, </w:t>
      </w:r>
    </w:p>
    <w:p w:rsidR="00A834C3" w:rsidRDefault="00A834C3" w:rsidP="005A1F71"/>
    <w:p w:rsidR="005A1F71" w:rsidRDefault="005A1F71" w:rsidP="005A1F71">
      <w:r>
        <w:t xml:space="preserve">Le </w:t>
      </w:r>
      <w:r w:rsidR="00A07CB9">
        <w:t>Secours Catholique Délégation du Nord-</w:t>
      </w:r>
      <w:r>
        <w:t xml:space="preserve">Lille </w:t>
      </w:r>
      <w:r w:rsidR="008E08CF">
        <w:t xml:space="preserve">organise </w:t>
      </w:r>
      <w:r w:rsidR="00A215C8">
        <w:t>u</w:t>
      </w:r>
      <w:r>
        <w:t xml:space="preserve">ne rencontre sur le thème : </w:t>
      </w:r>
    </w:p>
    <w:p w:rsidR="008E08CF" w:rsidRDefault="008E08CF" w:rsidP="005A1F71"/>
    <w:p w:rsidR="005A1F71" w:rsidRPr="00B227AA" w:rsidRDefault="00B227AA" w:rsidP="00B227AA">
      <w:pPr>
        <w:ind w:right="-490"/>
        <w:jc w:val="center"/>
      </w:pPr>
      <w:r>
        <w:rPr>
          <w:b/>
        </w:rPr>
        <w:t>L</w:t>
      </w:r>
      <w:r w:rsidR="005A1F71" w:rsidRPr="00B227AA">
        <w:rPr>
          <w:b/>
        </w:rPr>
        <w:t>e Revenu Universel peut-il ou non avoir un impact dans la lutte contre la pauvreté</w:t>
      </w:r>
      <w:r w:rsidRPr="00B227AA">
        <w:t> ?</w:t>
      </w:r>
    </w:p>
    <w:p w:rsidR="005A1F71" w:rsidRDefault="005A1F71" w:rsidP="00B227AA">
      <w:pPr>
        <w:jc w:val="center"/>
      </w:pPr>
    </w:p>
    <w:p w:rsidR="005A1F71" w:rsidRPr="00A20B19" w:rsidRDefault="005A1F71" w:rsidP="005A1F71">
      <w:pPr>
        <w:rPr>
          <w:b/>
        </w:rPr>
      </w:pPr>
      <w:r>
        <w:t>Cette rencontre aura lieu</w:t>
      </w:r>
      <w:r w:rsidR="00A20B19">
        <w:t> :</w:t>
      </w:r>
      <w:r w:rsidR="00A20B19">
        <w:tab/>
      </w:r>
      <w:r w:rsidR="00A20B19">
        <w:tab/>
      </w:r>
      <w:r w:rsidR="00A20B19">
        <w:tab/>
      </w:r>
      <w:r w:rsidR="00A20B19" w:rsidRPr="00A20B19">
        <w:rPr>
          <w:b/>
        </w:rPr>
        <w:t>Mardi 4 Avril 2017</w:t>
      </w:r>
    </w:p>
    <w:p w:rsidR="005A1F71" w:rsidRDefault="005A1F71" w:rsidP="00A834C3">
      <w:pPr>
        <w:jc w:val="center"/>
      </w:pPr>
      <w:r>
        <w:t>Grand Séminaire de Lille</w:t>
      </w:r>
    </w:p>
    <w:p w:rsidR="005A1F71" w:rsidRDefault="005A1F71" w:rsidP="00A834C3">
      <w:pPr>
        <w:jc w:val="center"/>
      </w:pPr>
      <w:bookmarkStart w:id="0" w:name="_GoBack"/>
      <w:bookmarkEnd w:id="0"/>
      <w:r>
        <w:t>74, rue Hippolyte Lefe</w:t>
      </w:r>
      <w:r w:rsidR="00A834C3">
        <w:t>b</w:t>
      </w:r>
      <w:r>
        <w:t xml:space="preserve">vre </w:t>
      </w:r>
      <w:r w:rsidR="00A834C3">
        <w:t xml:space="preserve"> - </w:t>
      </w:r>
      <w:r>
        <w:t>59000 Lille -</w:t>
      </w:r>
    </w:p>
    <w:p w:rsidR="005A1F71" w:rsidRDefault="00A834C3" w:rsidP="00A834C3">
      <w:pPr>
        <w:jc w:val="center"/>
      </w:pPr>
      <w:r>
        <w:t xml:space="preserve">Métro : </w:t>
      </w:r>
      <w:r w:rsidR="005A1F71">
        <w:t>Saint Maurice Pellevoisin</w:t>
      </w:r>
    </w:p>
    <w:p w:rsidR="005A1F71" w:rsidRDefault="005A1F71" w:rsidP="00A834C3">
      <w:pPr>
        <w:jc w:val="center"/>
        <w:rPr>
          <w:b/>
        </w:rPr>
      </w:pPr>
      <w:r>
        <w:t xml:space="preserve">de </w:t>
      </w:r>
      <w:r w:rsidRPr="00A20B19">
        <w:rPr>
          <w:b/>
        </w:rPr>
        <w:t>12 h</w:t>
      </w:r>
      <w:r>
        <w:t xml:space="preserve"> à </w:t>
      </w:r>
      <w:r w:rsidRPr="00A20B19">
        <w:rPr>
          <w:b/>
        </w:rPr>
        <w:t>17 h 30</w:t>
      </w:r>
    </w:p>
    <w:p w:rsidR="008E08CF" w:rsidRDefault="008E08CF" w:rsidP="00A834C3">
      <w:pPr>
        <w:jc w:val="center"/>
      </w:pPr>
    </w:p>
    <w:p w:rsidR="00B227AA" w:rsidRDefault="008E08CF" w:rsidP="00A07CB9">
      <w:pPr>
        <w:jc w:val="both"/>
      </w:pPr>
      <w:r>
        <w:t>C</w:t>
      </w:r>
      <w:r w:rsidR="005A1F71">
        <w:t>hacun pourra, à travers un fond commun d'évidence, dire et découvrir ce que recouvre pour lui ce</w:t>
      </w:r>
      <w:r w:rsidR="00A834C3">
        <w:t xml:space="preserve">tte notion de Revenu Universel. </w:t>
      </w:r>
    </w:p>
    <w:p w:rsidR="00B227AA" w:rsidRDefault="00B227AA" w:rsidP="00A07CB9">
      <w:pPr>
        <w:jc w:val="both"/>
      </w:pPr>
    </w:p>
    <w:p w:rsidR="005A1F71" w:rsidRDefault="00A834C3" w:rsidP="00A07CB9">
      <w:pPr>
        <w:jc w:val="both"/>
      </w:pPr>
      <w:r>
        <w:t>P</w:t>
      </w:r>
      <w:r w:rsidR="00A07CB9">
        <w:t>uis nous entendrons</w:t>
      </w:r>
      <w:r w:rsidR="005A1F71">
        <w:t xml:space="preserve"> c</w:t>
      </w:r>
      <w:r w:rsidR="000B3440">
        <w:t xml:space="preserve">e qu'en pensent diverses personnalités (Luc DUBRULE de la Fondation Jean Rodhain, Isabelle DORESSE de l'université populaire ATD Quart Monde, .. </w:t>
      </w:r>
      <w:r w:rsidR="005A1F71">
        <w:t xml:space="preserve"> et </w:t>
      </w:r>
      <w:r w:rsidR="000B3440">
        <w:t xml:space="preserve">des </w:t>
      </w:r>
      <w:r w:rsidR="005A1F71">
        <w:t>responsables du Secours Catholique (table ronde) et échanger ensuite ave</w:t>
      </w:r>
      <w:r w:rsidR="00FA7212">
        <w:t>c</w:t>
      </w:r>
      <w:r w:rsidR="005A1F71">
        <w:t xml:space="preserve"> ces interlocuteurs pour mieux découvrir les enjeux de cette </w:t>
      </w:r>
      <w:r>
        <w:t>proposition</w:t>
      </w:r>
      <w:r w:rsidR="005A1F71">
        <w:t>.</w:t>
      </w:r>
    </w:p>
    <w:p w:rsidR="00B227AA" w:rsidRDefault="00B227AA" w:rsidP="00A07CB9">
      <w:pPr>
        <w:jc w:val="both"/>
      </w:pPr>
    </w:p>
    <w:p w:rsidR="00D30CAE" w:rsidRDefault="00D30CAE" w:rsidP="00D30CAE">
      <w:r>
        <w:t>Nous comp</w:t>
      </w:r>
      <w:r w:rsidR="004379E9">
        <w:t>tons sur votre présence.</w:t>
      </w:r>
    </w:p>
    <w:p w:rsidR="005A1F71" w:rsidRDefault="005A1F71" w:rsidP="00A07CB9">
      <w:pPr>
        <w:jc w:val="both"/>
      </w:pPr>
    </w:p>
    <w:p w:rsidR="005A1F71" w:rsidRDefault="00A834C3" w:rsidP="00A07CB9">
      <w:pPr>
        <w:jc w:val="both"/>
      </w:pPr>
      <w:r>
        <w:t>Bien cordialement,</w:t>
      </w:r>
    </w:p>
    <w:p w:rsidR="00A834C3" w:rsidRDefault="00A834C3" w:rsidP="005A1F71"/>
    <w:p w:rsidR="00A834C3" w:rsidRDefault="00A834C3" w:rsidP="005A1F71"/>
    <w:p w:rsidR="00A834C3" w:rsidRDefault="00A834C3" w:rsidP="005A1F71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Jacques BRAME</w:t>
      </w:r>
    </w:p>
    <w:p w:rsidR="00A834C3" w:rsidRDefault="00A834C3" w:rsidP="005A1F71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B227AA">
        <w:t>Vice-Président</w:t>
      </w:r>
    </w:p>
    <w:p w:rsidR="008E08CF" w:rsidRDefault="008E08CF" w:rsidP="005A1F71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Secours Catholique Lille</w:t>
      </w:r>
    </w:p>
    <w:p w:rsidR="00A834C3" w:rsidRDefault="00A834C3" w:rsidP="005A1F71"/>
    <w:p w:rsidR="00A834C3" w:rsidRDefault="00A834C3" w:rsidP="005A1F71"/>
    <w:p w:rsidR="00B227AA" w:rsidRDefault="00B227AA" w:rsidP="00B227AA">
      <w:pPr>
        <w:tabs>
          <w:tab w:val="left" w:pos="0"/>
        </w:tabs>
        <w:rPr>
          <w:rFonts w:ascii="Arial" w:hAnsi="Arial" w:cs="Arial"/>
          <w:b/>
          <w:sz w:val="22"/>
          <w:szCs w:val="22"/>
        </w:rPr>
      </w:pPr>
    </w:p>
    <w:p w:rsidR="00B227AA" w:rsidRDefault="00B227AA" w:rsidP="00B227AA">
      <w:pPr>
        <w:tabs>
          <w:tab w:val="left" w:pos="0"/>
        </w:tabs>
        <w:rPr>
          <w:rFonts w:ascii="Arial" w:hAnsi="Arial" w:cs="Arial"/>
          <w:b/>
          <w:sz w:val="22"/>
          <w:szCs w:val="22"/>
        </w:rPr>
      </w:pPr>
      <w:r>
        <w:t>Pour faciliter l'organisation, merc</w:t>
      </w:r>
      <w:r w:rsidR="00D30CAE">
        <w:t xml:space="preserve">i de nous retourner </w:t>
      </w:r>
      <w:r w:rsidR="00427F79">
        <w:t xml:space="preserve">le bulletin </w:t>
      </w:r>
      <w:r w:rsidR="00D30CAE">
        <w:t>(</w:t>
      </w:r>
      <w:r w:rsidR="00427F79">
        <w:t xml:space="preserve">avant </w:t>
      </w:r>
      <w:r w:rsidR="009C170B">
        <w:rPr>
          <w:b/>
        </w:rPr>
        <w:t>mar</w:t>
      </w:r>
      <w:r w:rsidR="00B62E75">
        <w:rPr>
          <w:b/>
        </w:rPr>
        <w:t>di 2</w:t>
      </w:r>
      <w:r w:rsidR="009C170B">
        <w:rPr>
          <w:b/>
        </w:rPr>
        <w:t>8</w:t>
      </w:r>
      <w:r w:rsidR="00D30CAE" w:rsidRPr="00D30CAE">
        <w:rPr>
          <w:b/>
        </w:rPr>
        <w:t xml:space="preserve"> Mars</w:t>
      </w:r>
      <w:r w:rsidR="00B62E75">
        <w:rPr>
          <w:b/>
        </w:rPr>
        <w:t xml:space="preserve"> si inscription panier repas </w:t>
      </w:r>
      <w:r w:rsidR="00D30CAE">
        <w:t>)</w:t>
      </w:r>
      <w:r w:rsidR="00427F79">
        <w:t xml:space="preserve"> </w:t>
      </w:r>
      <w:r w:rsidR="00A07CB9">
        <w:t>ci-après :</w:t>
      </w:r>
    </w:p>
    <w:p w:rsidR="00B227AA" w:rsidRDefault="00B227AA" w:rsidP="00B227AA">
      <w:pPr>
        <w:tabs>
          <w:tab w:val="left" w:pos="0"/>
        </w:tabs>
        <w:rPr>
          <w:rFonts w:ascii="Arial" w:hAnsi="Arial" w:cs="Arial"/>
          <w:sz w:val="22"/>
          <w:szCs w:val="22"/>
        </w:rPr>
      </w:pPr>
    </w:p>
    <w:p w:rsidR="00B227AA" w:rsidRDefault="00B227AA" w:rsidP="00B227AA">
      <w:pPr>
        <w:tabs>
          <w:tab w:val="left" w:pos="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Nom et prénom :</w:t>
      </w:r>
    </w:p>
    <w:p w:rsidR="00B227AA" w:rsidRDefault="00A215C8" w:rsidP="00B227AA">
      <w:pPr>
        <w:tabs>
          <w:tab w:val="left" w:pos="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4097655</wp:posOffset>
                </wp:positionH>
                <wp:positionV relativeFrom="paragraph">
                  <wp:posOffset>149860</wp:posOffset>
                </wp:positionV>
                <wp:extent cx="742950" cy="219075"/>
                <wp:effectExtent l="11430" t="6985" r="7620" b="12065"/>
                <wp:wrapNone/>
                <wp:docPr id="9" name="Rectangl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4295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227AA" w:rsidRPr="00C83904" w:rsidRDefault="00B227AA" w:rsidP="00B227AA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4" o:spid="_x0000_s1027" style="position:absolute;margin-left:322.65pt;margin-top:11.8pt;width:58.5pt;height:17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">
                <v:textbox>
                  <w:txbxContent>
                    <w:p w:rsidR="00B227AA" w:rsidRPr="00C83904" w:rsidRDefault="00B227AA" w:rsidP="00B227AA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Arial" w:hAnsi="Arial" w:cs="Arial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2522220</wp:posOffset>
                </wp:positionH>
                <wp:positionV relativeFrom="paragraph">
                  <wp:posOffset>149860</wp:posOffset>
                </wp:positionV>
                <wp:extent cx="742950" cy="219075"/>
                <wp:effectExtent l="7620" t="6985" r="11430" b="12065"/>
                <wp:wrapNone/>
                <wp:docPr id="8" name="Rectangl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4295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227AA" w:rsidRPr="00C83904" w:rsidRDefault="00B227AA" w:rsidP="00B227AA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3" o:spid="_x0000_s1028" style="position:absolute;margin-left:198.6pt;margin-top:11.8pt;width:58.5pt;height:17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">
                <v:textbox>
                  <w:txbxContent>
                    <w:p w:rsidR="00B227AA" w:rsidRPr="00C83904" w:rsidRDefault="00B227AA" w:rsidP="00B227AA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B227AA" w:rsidRDefault="00B227AA" w:rsidP="00B227AA">
      <w:pPr>
        <w:tabs>
          <w:tab w:val="left" w:pos="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Participera le mardi 4 Avril </w:t>
      </w:r>
      <w:r>
        <w:rPr>
          <w:rFonts w:ascii="Arial" w:hAnsi="Arial" w:cs="Arial"/>
          <w:sz w:val="22"/>
          <w:szCs w:val="22"/>
        </w:rPr>
        <w:tab/>
        <w:t> :      OUI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 xml:space="preserve">NON   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</w:p>
    <w:p w:rsidR="00B227AA" w:rsidRDefault="00A215C8" w:rsidP="00B227AA">
      <w:pPr>
        <w:tabs>
          <w:tab w:val="left" w:pos="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1442720</wp:posOffset>
                </wp:positionH>
                <wp:positionV relativeFrom="paragraph">
                  <wp:posOffset>139700</wp:posOffset>
                </wp:positionV>
                <wp:extent cx="742950" cy="219075"/>
                <wp:effectExtent l="13970" t="6350" r="5080" b="12700"/>
                <wp:wrapNone/>
                <wp:docPr id="7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4295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227AA" w:rsidRPr="00C83904" w:rsidRDefault="00B227AA" w:rsidP="00B227AA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5" o:spid="_x0000_s1029" style="position:absolute;margin-left:113.6pt;margin-top:11pt;width:58.5pt;height:17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">
                <v:textbox>
                  <w:txbxContent>
                    <w:p w:rsidR="00B227AA" w:rsidRPr="00C83904" w:rsidRDefault="00B227AA" w:rsidP="00B227AA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B227AA" w:rsidRDefault="00B227AA" w:rsidP="00B227AA">
      <w:pPr>
        <w:tabs>
          <w:tab w:val="left" w:pos="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Sera accompagné de                         personne(s)</w:t>
      </w:r>
    </w:p>
    <w:p w:rsidR="00B227AA" w:rsidRDefault="00B227AA" w:rsidP="00B227AA">
      <w:pPr>
        <w:tabs>
          <w:tab w:val="left" w:pos="0"/>
        </w:tabs>
        <w:rPr>
          <w:rFonts w:ascii="Arial" w:hAnsi="Arial" w:cs="Arial"/>
          <w:sz w:val="22"/>
          <w:szCs w:val="22"/>
        </w:rPr>
      </w:pPr>
    </w:p>
    <w:p w:rsidR="00B227AA" w:rsidRDefault="00A215C8" w:rsidP="00B227AA">
      <w:pPr>
        <w:tabs>
          <w:tab w:val="left" w:pos="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>
                <wp:simplePos x="0" y="0"/>
                <wp:positionH relativeFrom="column">
                  <wp:posOffset>3265170</wp:posOffset>
                </wp:positionH>
                <wp:positionV relativeFrom="paragraph">
                  <wp:posOffset>123825</wp:posOffset>
                </wp:positionV>
                <wp:extent cx="742950" cy="219075"/>
                <wp:effectExtent l="7620" t="9525" r="11430" b="9525"/>
                <wp:wrapNone/>
                <wp:docPr id="6" name="Rectangl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4295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227AA" w:rsidRPr="00C83904" w:rsidRDefault="00B227AA" w:rsidP="00B227AA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2" o:spid="_x0000_s1030" style="position:absolute;margin-left:257.1pt;margin-top:9.75pt;width:58.5pt;height:17.2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">
                <v:textbox>
                  <w:txbxContent>
                    <w:p w:rsidR="00B227AA" w:rsidRPr="00C83904" w:rsidRDefault="00B227AA" w:rsidP="00B227AA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B227AA">
        <w:rPr>
          <w:rFonts w:ascii="Arial" w:hAnsi="Arial" w:cs="Arial"/>
          <w:sz w:val="22"/>
          <w:szCs w:val="22"/>
        </w:rPr>
        <w:t>Arrivera à 12 h</w:t>
      </w:r>
    </w:p>
    <w:p w:rsidR="00B227AA" w:rsidRDefault="00B227AA" w:rsidP="00B227AA">
      <w:pPr>
        <w:tabs>
          <w:tab w:val="left" w:pos="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Demande qu’on réserve un ou des paniers repas</w:t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  <w:t xml:space="preserve"> mettr     (mettre un nombre)</w:t>
      </w:r>
    </w:p>
    <w:p w:rsidR="00B227AA" w:rsidRDefault="00A215C8" w:rsidP="00B227AA">
      <w:pPr>
        <w:tabs>
          <w:tab w:val="left" w:pos="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>
                <wp:simplePos x="0" y="0"/>
                <wp:positionH relativeFrom="column">
                  <wp:posOffset>1495425</wp:posOffset>
                </wp:positionH>
                <wp:positionV relativeFrom="paragraph">
                  <wp:posOffset>117475</wp:posOffset>
                </wp:positionV>
                <wp:extent cx="742950" cy="219075"/>
                <wp:effectExtent l="9525" t="12700" r="9525" b="6350"/>
                <wp:wrapNone/>
                <wp:docPr id="5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42950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B227AA" w:rsidRPr="00C83904" w:rsidRDefault="00B227AA" w:rsidP="00B227AA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11" o:spid="_x0000_s1031" style="position:absolute;margin-left:117.75pt;margin-top:9.25pt;width:58.5pt;height:17.25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">
                <v:textbox>
                  <w:txbxContent>
                    <w:p w:rsidR="00B227AA" w:rsidRPr="00C83904" w:rsidRDefault="00B227AA" w:rsidP="00B227AA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:rsidR="00B227AA" w:rsidRDefault="00B227AA" w:rsidP="00B227AA">
      <w:pPr>
        <w:tabs>
          <w:tab w:val="left" w:pos="0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Arrivera à 13 h 30</w:t>
      </w:r>
    </w:p>
    <w:sectPr w:rsidR="00B227AA" w:rsidSect="00A834C3">
      <w:headerReference w:type="default" r:id="rId8"/>
      <w:footerReference w:type="default" r:id="rId9"/>
      <w:pgSz w:w="11900" w:h="16840" w:code="9"/>
      <w:pgMar w:top="397" w:right="851" w:bottom="284" w:left="851" w:header="851" w:footer="284" w:gutter="5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126B7" w:rsidRDefault="009126B7" w:rsidP="001F7C22">
      <w:r>
        <w:separator/>
      </w:r>
    </w:p>
  </w:endnote>
  <w:endnote w:type="continuationSeparator" w:id="0">
    <w:p w:rsidR="009126B7" w:rsidRDefault="009126B7" w:rsidP="001F7C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Lucida Grande">
    <w:charset w:val="00"/>
    <w:family w:val="auto"/>
    <w:pitch w:val="variable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Bold">
    <w:altName w:val="Arial"/>
    <w:charset w:val="00"/>
    <w:family w:val="swiss"/>
    <w:pitch w:val="variable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1468A" w:rsidRDefault="00A215C8">
    <w:pPr>
      <w:pStyle w:val="Pieddepage"/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>
              <wp:simplePos x="0" y="0"/>
              <wp:positionH relativeFrom="page">
                <wp:posOffset>790575</wp:posOffset>
              </wp:positionH>
              <wp:positionV relativeFrom="page">
                <wp:posOffset>9948545</wp:posOffset>
              </wp:positionV>
              <wp:extent cx="5865495" cy="273685"/>
              <wp:effectExtent l="0" t="0" r="1905" b="12065"/>
              <wp:wrapThrough wrapText="bothSides">
                <wp:wrapPolygon edited="0">
                  <wp:start x="0" y="0"/>
                  <wp:lineTo x="0" y="21049"/>
                  <wp:lineTo x="21537" y="21049"/>
                  <wp:lineTo x="21537" y="0"/>
                  <wp:lineTo x="0" y="0"/>
                </wp:wrapPolygon>
              </wp:wrapThrough>
              <wp:docPr id="10" name="Zone de texte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65495" cy="27368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1468A" w:rsidRPr="002D5F89" w:rsidRDefault="0061468A" w:rsidP="00354FC9">
                          <w:pPr>
                            <w:spacing w:line="288" w:lineRule="auto"/>
                            <w:rPr>
                              <w:rFonts w:ascii="Arial" w:hAnsi="Arial"/>
                              <w:color w:val="000000"/>
                              <w:sz w:val="16"/>
                            </w:rPr>
                          </w:pPr>
                          <w:r w:rsidRPr="002D5F89">
                            <w:rPr>
                              <w:rFonts w:ascii="Arial" w:hAnsi="Arial"/>
                              <w:color w:val="000000"/>
                              <w:sz w:val="16"/>
                            </w:rPr>
                            <w:t xml:space="preserve">39 rue de </w:t>
                          </w:r>
                          <w:smartTag w:uri="urn:schemas-microsoft-com:office:smarttags" w:element="PersonName">
                            <w:smartTagPr>
                              <w:attr w:name="ProductID" w:val="la Monnaie"/>
                            </w:smartTagPr>
                            <w:r w:rsidRPr="002D5F89">
                              <w:rPr>
                                <w:rFonts w:ascii="Arial" w:hAnsi="Arial"/>
                                <w:color w:val="000000"/>
                                <w:sz w:val="16"/>
                              </w:rPr>
                              <w:t>la Monnaie</w:t>
                            </w:r>
                          </w:smartTag>
                          <w:r w:rsidRPr="002D5F89">
                            <w:rPr>
                              <w:rFonts w:ascii="Arial" w:hAnsi="Arial"/>
                              <w:color w:val="000000"/>
                              <w:sz w:val="16"/>
                            </w:rPr>
                            <w:t xml:space="preserve"> – 59000 LILLE</w:t>
                          </w:r>
                        </w:p>
                        <w:p w:rsidR="0061468A" w:rsidRPr="002D5F89" w:rsidRDefault="0061468A" w:rsidP="00702F51">
                          <w:pPr>
                            <w:spacing w:line="288" w:lineRule="auto"/>
                            <w:rPr>
                              <w:color w:val="000000"/>
                            </w:rPr>
                          </w:pPr>
                          <w:r w:rsidRPr="002D5F89">
                            <w:rPr>
                              <w:rFonts w:ascii="Arial" w:hAnsi="Arial"/>
                              <w:color w:val="000000"/>
                              <w:sz w:val="16"/>
                            </w:rPr>
                            <w:t>Tél. : 03 20 55 62 33 – Fax : 03 20 51 32 44 – n.lille@secours-catholique.org</w:t>
                          </w:r>
                          <w:r w:rsidR="006F1F47" w:rsidRPr="002D5F89">
                            <w:rPr>
                              <w:rFonts w:ascii="Arial" w:hAnsi="Arial"/>
                              <w:color w:val="000000"/>
                              <w:sz w:val="16"/>
                            </w:rPr>
                            <w:t xml:space="preserve"> </w:t>
                          </w:r>
                          <w:r w:rsidRPr="002D5F89">
                            <w:rPr>
                              <w:rFonts w:ascii="Arial" w:hAnsi="Arial"/>
                              <w:color w:val="000000"/>
                              <w:sz w:val="16"/>
                            </w:rPr>
                            <w:t>http://n-lille.secours-catholique.org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Zone de texte 10" o:spid="_x0000_s1033" type="#_x0000_t202" style="position:absolute;margin-left:62.25pt;margin-top:783.35pt;width:461.85pt;height:21.55pt;z-index: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" filled="f" stroked="f">
              <v:textbox inset="0,0,0,0">
                <w:txbxContent>
                  <w:p w:rsidR="0061468A" w:rsidRPr="002D5F89" w:rsidRDefault="0061468A" w:rsidP="00354FC9">
                    <w:pPr>
                      <w:spacing w:line="288" w:lineRule="auto"/>
                      <w:rPr>
                        <w:rFonts w:ascii="Arial" w:hAnsi="Arial"/>
                        <w:color w:val="000000"/>
                        <w:sz w:val="16"/>
                      </w:rPr>
                    </w:pPr>
                    <w:r w:rsidRPr="002D5F89">
                      <w:rPr>
                        <w:rFonts w:ascii="Arial" w:hAnsi="Arial"/>
                        <w:color w:val="000000"/>
                        <w:sz w:val="16"/>
                      </w:rPr>
                      <w:t xml:space="preserve">39 rue de </w:t>
                    </w:r>
                    <w:smartTag w:uri="urn:schemas-microsoft-com:office:smarttags" w:element="PersonName">
                      <w:smartTagPr>
                        <w:attr w:name="ProductID" w:val="la Monnaie"/>
                      </w:smartTagPr>
                      <w:r w:rsidRPr="002D5F89">
                        <w:rPr>
                          <w:rFonts w:ascii="Arial" w:hAnsi="Arial"/>
                          <w:color w:val="000000"/>
                          <w:sz w:val="16"/>
                        </w:rPr>
                        <w:t>la Monnaie</w:t>
                      </w:r>
                    </w:smartTag>
                    <w:r w:rsidRPr="002D5F89">
                      <w:rPr>
                        <w:rFonts w:ascii="Arial" w:hAnsi="Arial"/>
                        <w:color w:val="000000"/>
                        <w:sz w:val="16"/>
                      </w:rPr>
                      <w:t xml:space="preserve"> – 59000 LILLE</w:t>
                    </w:r>
                  </w:p>
                  <w:p w:rsidR="0061468A" w:rsidRPr="002D5F89" w:rsidRDefault="0061468A" w:rsidP="00702F51">
                    <w:pPr>
                      <w:spacing w:line="288" w:lineRule="auto"/>
                      <w:rPr>
                        <w:color w:val="000000"/>
                      </w:rPr>
                    </w:pPr>
                    <w:r w:rsidRPr="002D5F89">
                      <w:rPr>
                        <w:rFonts w:ascii="Arial" w:hAnsi="Arial"/>
                        <w:color w:val="000000"/>
                        <w:sz w:val="16"/>
                      </w:rPr>
                      <w:t>Tél. : 03 20 55 62 33 – Fax : 03 20 51 32 44 – n.lille@secours-catholique.org</w:t>
                    </w:r>
                    <w:r w:rsidR="006F1F47" w:rsidRPr="002D5F89">
                      <w:rPr>
                        <w:rFonts w:ascii="Arial" w:hAnsi="Arial"/>
                        <w:color w:val="000000"/>
                        <w:sz w:val="16"/>
                      </w:rPr>
                      <w:t xml:space="preserve"> </w:t>
                    </w:r>
                    <w:r w:rsidRPr="002D5F89">
                      <w:rPr>
                        <w:rFonts w:ascii="Arial" w:hAnsi="Arial"/>
                        <w:color w:val="000000"/>
                        <w:sz w:val="16"/>
                      </w:rPr>
                      <w:t>http://n-lille.secours-catholique.org</w:t>
                    </w:r>
                  </w:p>
                </w:txbxContent>
              </v:textbox>
              <w10:wrap type="through" anchorx="page" anchory="page"/>
            </v:shape>
          </w:pict>
        </mc:Fallback>
      </mc:AlternateContent>
    </w:r>
    <w:r w:rsidR="00F16A39">
      <w:rPr>
        <w:noProof/>
      </w:rPr>
      <w:drawing>
        <wp:inline distT="0" distB="0" distL="0" distR="0">
          <wp:extent cx="6057900" cy="676275"/>
          <wp:effectExtent l="19050" t="0" r="0" b="0"/>
          <wp:docPr id="4" name="Image 3" descr="pi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3" descr="pied"/>
                  <pic:cNvPicPr>
                    <a:picLocks noChangeAspect="1" noChangeArrowheads="1"/>
                  </pic:cNvPicPr>
                </pic:nvPicPr>
                <pic:blipFill>
                  <a:blip r:embed="rId1">
                    <a:grayscl/>
                    <a:biLevel thresh="5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57900" cy="6762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126B7" w:rsidRDefault="009126B7" w:rsidP="001F7C22">
      <w:r>
        <w:separator/>
      </w:r>
    </w:p>
  </w:footnote>
  <w:footnote w:type="continuationSeparator" w:id="0">
    <w:p w:rsidR="009126B7" w:rsidRDefault="009126B7" w:rsidP="001F7C2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1468A" w:rsidRDefault="00F16A39" w:rsidP="007642F7">
    <w:pPr>
      <w:pStyle w:val="En-tte"/>
      <w:tabs>
        <w:tab w:val="clear" w:pos="4703"/>
        <w:tab w:val="clear" w:pos="9406"/>
        <w:tab w:val="left" w:pos="708"/>
        <w:tab w:val="left" w:pos="1416"/>
        <w:tab w:val="left" w:pos="2124"/>
        <w:tab w:val="left" w:pos="2832"/>
        <w:tab w:val="left" w:pos="3540"/>
        <w:tab w:val="left" w:pos="4248"/>
        <w:tab w:val="left" w:pos="4956"/>
        <w:tab w:val="left" w:pos="5664"/>
        <w:tab w:val="left" w:pos="6372"/>
      </w:tabs>
      <w:ind w:right="-45"/>
    </w:pPr>
    <w:r>
      <w:rPr>
        <w:noProof/>
      </w:rPr>
      <w:drawing>
        <wp:inline distT="0" distB="0" distL="0" distR="0">
          <wp:extent cx="1085850" cy="1104900"/>
          <wp:effectExtent l="19050" t="0" r="0" b="0"/>
          <wp:docPr id="1" name="Image 2" descr="Sc-logo-RVB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2" descr="Sc-logo-RVB"/>
                  <pic:cNvPicPr>
                    <a:picLocks noChangeAspect="1" noChangeArrowheads="1"/>
                  </pic:cNvPicPr>
                </pic:nvPicPr>
                <pic:blipFill>
                  <a:blip r:embed="rId1">
                    <a:grayscl/>
                    <a:biLevel thresh="5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5850" cy="11049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A215C8">
      <w:rPr>
        <w:noProof/>
      </w:rPr>
      <mc:AlternateContent>
        <mc:Choice Requires="wps">
          <w:drawing>
            <wp:anchor distT="0" distB="0" distL="114300" distR="114300" simplePos="0" relativeHeight="251658240" behindDoc="1" locked="0" layoutInCell="1" allowOverlap="1">
              <wp:simplePos x="0" y="0"/>
              <wp:positionH relativeFrom="column">
                <wp:posOffset>-732790</wp:posOffset>
              </wp:positionH>
              <wp:positionV relativeFrom="paragraph">
                <wp:posOffset>2672715</wp:posOffset>
              </wp:positionV>
              <wp:extent cx="2390775" cy="4281170"/>
              <wp:effectExtent l="0" t="0" r="0" b="0"/>
              <wp:wrapNone/>
              <wp:docPr id="2" name="Text Box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90775" cy="42811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61468A" w:rsidRDefault="00F16A39">
                          <w:r>
                            <w:rPr>
                              <w:noProof/>
                            </w:rPr>
                            <w:drawing>
                              <wp:inline distT="0" distB="0" distL="0" distR="0">
                                <wp:extent cx="2257425" cy="4076700"/>
                                <wp:effectExtent l="19050" t="0" r="9525" b="0"/>
                                <wp:docPr id="3" name="Image 1" descr="croix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Image 1" descr="croix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2"/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2257425" cy="40767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 w="9525">
                                          <a:noFill/>
                                          <a:miter lim="800000"/>
                                          <a:headEnd/>
                                          <a:tailEnd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91440" tIns="91440" rIns="91440" bIns="9144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9" o:spid="_x0000_s1032" type="#_x0000_t202" style="position:absolute;margin-left:-57.7pt;margin-top:210.45pt;width:188.25pt;height:337.1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" filled="f" stroked="f">
              <v:textbox inset=",7.2pt,,7.2pt">
                <w:txbxContent>
                  <w:p w:rsidR="0061468A" w:rsidRDefault="00F16A39">
                    <w:r>
                      <w:rPr>
                        <w:noProof/>
                      </w:rPr>
                      <w:drawing>
                        <wp:inline distT="0" distB="0" distL="0" distR="0">
                          <wp:extent cx="2257425" cy="4076700"/>
                          <wp:effectExtent l="19050" t="0" r="9525" b="0"/>
                          <wp:docPr id="3" name="Image 1" descr="croix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0" name="Image 1" descr="croix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"/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257425" cy="40767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 w="9525">
                                    <a:noFill/>
                                    <a:miter lim="800000"/>
                                    <a:headEnd/>
                                    <a:tailEnd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8820C690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>
    <w:nsid w:val="FFFFFF7D"/>
    <w:multiLevelType w:val="singleLevel"/>
    <w:tmpl w:val="90B85BA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>
    <w:nsid w:val="FFFFFF7E"/>
    <w:multiLevelType w:val="singleLevel"/>
    <w:tmpl w:val="D7F6A1E0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>
    <w:nsid w:val="FFFFFF7F"/>
    <w:multiLevelType w:val="singleLevel"/>
    <w:tmpl w:val="75A8449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>
    <w:nsid w:val="FFFFFF80"/>
    <w:multiLevelType w:val="singleLevel"/>
    <w:tmpl w:val="4FDE7CA2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E8C2EF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6B727B9E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30F0B348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E2C0A34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3988791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A8E0F74"/>
    <w:multiLevelType w:val="hybridMultilevel"/>
    <w:tmpl w:val="0A165F1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0CCE7E89"/>
    <w:multiLevelType w:val="hybridMultilevel"/>
    <w:tmpl w:val="38CA138E"/>
    <w:lvl w:ilvl="0" w:tplc="DC74F114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3A5451E"/>
    <w:multiLevelType w:val="hybridMultilevel"/>
    <w:tmpl w:val="2942278A"/>
    <w:lvl w:ilvl="0" w:tplc="DC74F114">
      <w:start w:val="1"/>
      <w:numFmt w:val="bullet"/>
      <w:lvlText w:val=""/>
      <w:lvlJc w:val="left"/>
      <w:pPr>
        <w:ind w:left="3192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391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463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535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607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679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751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823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8952" w:hanging="360"/>
      </w:pPr>
      <w:rPr>
        <w:rFonts w:ascii="Wingdings" w:hAnsi="Wingdings" w:hint="default"/>
      </w:rPr>
    </w:lvl>
  </w:abstractNum>
  <w:abstractNum w:abstractNumId="13">
    <w:nsid w:val="511B51DF"/>
    <w:multiLevelType w:val="hybridMultilevel"/>
    <w:tmpl w:val="C76AB626"/>
    <w:lvl w:ilvl="0" w:tplc="040C0001">
      <w:start w:val="1"/>
      <w:numFmt w:val="bullet"/>
      <w:lvlText w:val=""/>
      <w:lvlJc w:val="left"/>
      <w:pPr>
        <w:tabs>
          <w:tab w:val="num" w:pos="1056"/>
        </w:tabs>
        <w:ind w:left="1056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73E14058"/>
    <w:multiLevelType w:val="hybridMultilevel"/>
    <w:tmpl w:val="D7AEC390"/>
    <w:lvl w:ilvl="0" w:tplc="C44C300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3"/>
  </w:num>
  <w:num w:numId="12">
    <w:abstractNumId w:val="14"/>
  </w:num>
  <w:num w:numId="13">
    <w:abstractNumId w:val="10"/>
  </w:num>
  <w:num w:numId="14">
    <w:abstractNumId w:val="11"/>
  </w:num>
  <w:num w:numId="1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ttachedTemplate r:id="rId1"/>
  <w:defaultTabStop w:val="708"/>
  <w:hyphenationZone w:val="425"/>
  <w:drawingGridHorizontalSpacing w:val="6"/>
  <w:drawingGridVerticalSpacing w:val="6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65D4"/>
    <w:rsid w:val="00000991"/>
    <w:rsid w:val="000338F7"/>
    <w:rsid w:val="00062178"/>
    <w:rsid w:val="000675B9"/>
    <w:rsid w:val="00071102"/>
    <w:rsid w:val="000B3440"/>
    <w:rsid w:val="000B3836"/>
    <w:rsid w:val="000D55BE"/>
    <w:rsid w:val="000F668D"/>
    <w:rsid w:val="00153CE8"/>
    <w:rsid w:val="00197022"/>
    <w:rsid w:val="001B2204"/>
    <w:rsid w:val="001F5C9E"/>
    <w:rsid w:val="001F7C22"/>
    <w:rsid w:val="0020620E"/>
    <w:rsid w:val="0021151C"/>
    <w:rsid w:val="00217385"/>
    <w:rsid w:val="00262FD4"/>
    <w:rsid w:val="00272719"/>
    <w:rsid w:val="002809F0"/>
    <w:rsid w:val="00293D8E"/>
    <w:rsid w:val="002B21C1"/>
    <w:rsid w:val="002B6EEB"/>
    <w:rsid w:val="002C4176"/>
    <w:rsid w:val="002D5F89"/>
    <w:rsid w:val="002E0ED4"/>
    <w:rsid w:val="002E1661"/>
    <w:rsid w:val="003029FF"/>
    <w:rsid w:val="0033783C"/>
    <w:rsid w:val="00354FC9"/>
    <w:rsid w:val="0038297E"/>
    <w:rsid w:val="003E7349"/>
    <w:rsid w:val="003F5FED"/>
    <w:rsid w:val="003F69A0"/>
    <w:rsid w:val="00404ACA"/>
    <w:rsid w:val="00427F79"/>
    <w:rsid w:val="004379E9"/>
    <w:rsid w:val="004523AA"/>
    <w:rsid w:val="00482039"/>
    <w:rsid w:val="004849B8"/>
    <w:rsid w:val="004A65D4"/>
    <w:rsid w:val="004A6911"/>
    <w:rsid w:val="004A7AB4"/>
    <w:rsid w:val="00500BDE"/>
    <w:rsid w:val="005222A5"/>
    <w:rsid w:val="00524900"/>
    <w:rsid w:val="005345F1"/>
    <w:rsid w:val="005357BA"/>
    <w:rsid w:val="00566DCF"/>
    <w:rsid w:val="005678D4"/>
    <w:rsid w:val="00592FFB"/>
    <w:rsid w:val="005A1F71"/>
    <w:rsid w:val="005A42AD"/>
    <w:rsid w:val="005A7F40"/>
    <w:rsid w:val="005B24E5"/>
    <w:rsid w:val="005C64F1"/>
    <w:rsid w:val="0061468A"/>
    <w:rsid w:val="00625D59"/>
    <w:rsid w:val="00657876"/>
    <w:rsid w:val="00664FC9"/>
    <w:rsid w:val="00666BD4"/>
    <w:rsid w:val="00676941"/>
    <w:rsid w:val="006B0048"/>
    <w:rsid w:val="006C1BAB"/>
    <w:rsid w:val="006D2BB2"/>
    <w:rsid w:val="006F1F47"/>
    <w:rsid w:val="006F26B7"/>
    <w:rsid w:val="00702F51"/>
    <w:rsid w:val="0071440F"/>
    <w:rsid w:val="007378E6"/>
    <w:rsid w:val="00750A11"/>
    <w:rsid w:val="00756137"/>
    <w:rsid w:val="00762BC1"/>
    <w:rsid w:val="007642F7"/>
    <w:rsid w:val="00782928"/>
    <w:rsid w:val="007873D6"/>
    <w:rsid w:val="0079596B"/>
    <w:rsid w:val="007A048A"/>
    <w:rsid w:val="007A513C"/>
    <w:rsid w:val="007C506D"/>
    <w:rsid w:val="00810C9B"/>
    <w:rsid w:val="0083403C"/>
    <w:rsid w:val="00834E83"/>
    <w:rsid w:val="0083643A"/>
    <w:rsid w:val="00843C8F"/>
    <w:rsid w:val="0084616E"/>
    <w:rsid w:val="00867119"/>
    <w:rsid w:val="00894BE7"/>
    <w:rsid w:val="008C6FB6"/>
    <w:rsid w:val="008E08CF"/>
    <w:rsid w:val="008E3BCC"/>
    <w:rsid w:val="008E7BB8"/>
    <w:rsid w:val="008F6DC3"/>
    <w:rsid w:val="009126B7"/>
    <w:rsid w:val="009955A5"/>
    <w:rsid w:val="009C170B"/>
    <w:rsid w:val="00A04494"/>
    <w:rsid w:val="00A04C82"/>
    <w:rsid w:val="00A07CB9"/>
    <w:rsid w:val="00A20B19"/>
    <w:rsid w:val="00A215C8"/>
    <w:rsid w:val="00A27F2C"/>
    <w:rsid w:val="00A341B8"/>
    <w:rsid w:val="00A368FA"/>
    <w:rsid w:val="00A834C3"/>
    <w:rsid w:val="00A871B1"/>
    <w:rsid w:val="00AE43B9"/>
    <w:rsid w:val="00B039AD"/>
    <w:rsid w:val="00B17896"/>
    <w:rsid w:val="00B227AA"/>
    <w:rsid w:val="00B57056"/>
    <w:rsid w:val="00B62E75"/>
    <w:rsid w:val="00B779EC"/>
    <w:rsid w:val="00B90F17"/>
    <w:rsid w:val="00B93B52"/>
    <w:rsid w:val="00BA6E9F"/>
    <w:rsid w:val="00BB7C9B"/>
    <w:rsid w:val="00BD0744"/>
    <w:rsid w:val="00BE438C"/>
    <w:rsid w:val="00C174C9"/>
    <w:rsid w:val="00C53074"/>
    <w:rsid w:val="00C75AFD"/>
    <w:rsid w:val="00C95233"/>
    <w:rsid w:val="00CA7D82"/>
    <w:rsid w:val="00CB24A9"/>
    <w:rsid w:val="00CF610B"/>
    <w:rsid w:val="00D00A31"/>
    <w:rsid w:val="00D0574C"/>
    <w:rsid w:val="00D30CAE"/>
    <w:rsid w:val="00D45628"/>
    <w:rsid w:val="00D56032"/>
    <w:rsid w:val="00D70D4E"/>
    <w:rsid w:val="00D83A24"/>
    <w:rsid w:val="00D93DD9"/>
    <w:rsid w:val="00D955F7"/>
    <w:rsid w:val="00DB4938"/>
    <w:rsid w:val="00DD50A2"/>
    <w:rsid w:val="00DD67CB"/>
    <w:rsid w:val="00E22575"/>
    <w:rsid w:val="00E22635"/>
    <w:rsid w:val="00E71611"/>
    <w:rsid w:val="00EA35A5"/>
    <w:rsid w:val="00EB0385"/>
    <w:rsid w:val="00EB4657"/>
    <w:rsid w:val="00EC773D"/>
    <w:rsid w:val="00F000B4"/>
    <w:rsid w:val="00F00FAC"/>
    <w:rsid w:val="00F16A39"/>
    <w:rsid w:val="00F322EF"/>
    <w:rsid w:val="00F65DDF"/>
    <w:rsid w:val="00F67286"/>
    <w:rsid w:val="00F70F2B"/>
    <w:rsid w:val="00FA227D"/>
    <w:rsid w:val="00FA7212"/>
    <w:rsid w:val="00FC2C85"/>
    <w:rsid w:val="00FE16E9"/>
    <w:rsid w:val="00FF227F"/>
    <w:rsid w:val="00FF7B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MS Mincho" w:hAnsi="Cambria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qFormat="1"/>
    <w:lsdException w:name="heading 5" w:lock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4616E"/>
    <w:rPr>
      <w:sz w:val="24"/>
      <w:szCs w:val="24"/>
    </w:rPr>
  </w:style>
  <w:style w:type="paragraph" w:styleId="Titre3">
    <w:name w:val="heading 3"/>
    <w:basedOn w:val="Normal"/>
    <w:next w:val="Normal"/>
    <w:link w:val="Titre3Car"/>
    <w:semiHidden/>
    <w:unhideWhenUsed/>
    <w:qFormat/>
    <w:locked/>
    <w:rsid w:val="00A341B8"/>
    <w:pPr>
      <w:keepNext/>
      <w:spacing w:before="240" w:after="60"/>
      <w:outlineLvl w:val="2"/>
    </w:pPr>
    <w:rPr>
      <w:rFonts w:eastAsia="Times New Roman"/>
      <w:b/>
      <w:bCs/>
      <w:sz w:val="26"/>
      <w:szCs w:val="26"/>
    </w:rPr>
  </w:style>
  <w:style w:type="paragraph" w:styleId="Titre4">
    <w:name w:val="heading 4"/>
    <w:basedOn w:val="Normal"/>
    <w:next w:val="Normal"/>
    <w:qFormat/>
    <w:locked/>
    <w:rsid w:val="007642F7"/>
    <w:pPr>
      <w:keepNext/>
      <w:spacing w:before="240" w:after="60"/>
      <w:outlineLvl w:val="3"/>
    </w:pPr>
    <w:rPr>
      <w:rFonts w:ascii="Times New Roman" w:eastAsia="Times New Roman" w:hAnsi="Times New Roman"/>
      <w:b/>
      <w:bCs/>
      <w:sz w:val="28"/>
      <w:szCs w:val="28"/>
    </w:rPr>
  </w:style>
  <w:style w:type="paragraph" w:styleId="Titre5">
    <w:name w:val="heading 5"/>
    <w:basedOn w:val="Normal"/>
    <w:next w:val="Normal"/>
    <w:qFormat/>
    <w:locked/>
    <w:rsid w:val="00E22575"/>
    <w:pPr>
      <w:keepNext/>
      <w:jc w:val="both"/>
      <w:outlineLvl w:val="4"/>
    </w:pPr>
    <w:rPr>
      <w:rFonts w:ascii="Times New Roman" w:eastAsia="Times New Roman" w:hAnsi="Times New Roman"/>
      <w:b/>
      <w:bCs/>
      <w:i/>
      <w:iCs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rsid w:val="001F7C22"/>
    <w:pPr>
      <w:tabs>
        <w:tab w:val="center" w:pos="4703"/>
        <w:tab w:val="right" w:pos="9406"/>
      </w:tabs>
    </w:pPr>
    <w:rPr>
      <w:sz w:val="20"/>
      <w:szCs w:val="20"/>
    </w:rPr>
  </w:style>
  <w:style w:type="character" w:customStyle="1" w:styleId="En-tteCar">
    <w:name w:val="En-tête Car"/>
    <w:link w:val="En-tte"/>
    <w:locked/>
    <w:rsid w:val="001F7C22"/>
    <w:rPr>
      <w:rFonts w:cs="Times New Roman"/>
    </w:rPr>
  </w:style>
  <w:style w:type="paragraph" w:styleId="Pieddepage">
    <w:name w:val="footer"/>
    <w:basedOn w:val="Normal"/>
    <w:link w:val="PieddepageCar"/>
    <w:rsid w:val="001F7C22"/>
    <w:pPr>
      <w:tabs>
        <w:tab w:val="center" w:pos="4703"/>
        <w:tab w:val="right" w:pos="9406"/>
      </w:tabs>
    </w:pPr>
    <w:rPr>
      <w:sz w:val="20"/>
      <w:szCs w:val="20"/>
    </w:rPr>
  </w:style>
  <w:style w:type="character" w:customStyle="1" w:styleId="PieddepageCar">
    <w:name w:val="Pied de page Car"/>
    <w:link w:val="Pieddepage"/>
    <w:locked/>
    <w:rsid w:val="001F7C22"/>
    <w:rPr>
      <w:rFonts w:cs="Times New Roman"/>
    </w:rPr>
  </w:style>
  <w:style w:type="paragraph" w:styleId="Textedebulles">
    <w:name w:val="Balloon Text"/>
    <w:basedOn w:val="Normal"/>
    <w:link w:val="TextedebullesCar"/>
    <w:semiHidden/>
    <w:rsid w:val="001F7C22"/>
    <w:rPr>
      <w:rFonts w:ascii="Lucida Grande" w:hAnsi="Lucida Grande"/>
      <w:sz w:val="18"/>
      <w:szCs w:val="20"/>
    </w:rPr>
  </w:style>
  <w:style w:type="character" w:customStyle="1" w:styleId="TextedebullesCar">
    <w:name w:val="Texte de bulles Car"/>
    <w:link w:val="Textedebulles"/>
    <w:semiHidden/>
    <w:locked/>
    <w:rsid w:val="001F7C22"/>
    <w:rPr>
      <w:rFonts w:ascii="Lucida Grande" w:hAnsi="Lucida Grande"/>
      <w:sz w:val="18"/>
    </w:rPr>
  </w:style>
  <w:style w:type="character" w:styleId="Marquedecommentaire">
    <w:name w:val="annotation reference"/>
    <w:semiHidden/>
    <w:rsid w:val="00354FC9"/>
    <w:rPr>
      <w:sz w:val="18"/>
    </w:rPr>
  </w:style>
  <w:style w:type="paragraph" w:styleId="Commentaire">
    <w:name w:val="annotation text"/>
    <w:basedOn w:val="Normal"/>
    <w:link w:val="CommentaireCar"/>
    <w:semiHidden/>
    <w:rsid w:val="00354FC9"/>
    <w:rPr>
      <w:sz w:val="20"/>
      <w:szCs w:val="20"/>
    </w:rPr>
  </w:style>
  <w:style w:type="character" w:customStyle="1" w:styleId="CommentaireCar">
    <w:name w:val="Commentaire Car"/>
    <w:link w:val="Commentaire"/>
    <w:semiHidden/>
    <w:locked/>
    <w:rsid w:val="00354FC9"/>
    <w:rPr>
      <w:rFonts w:cs="Times New Roman"/>
    </w:rPr>
  </w:style>
  <w:style w:type="paragraph" w:styleId="Objetducommentaire">
    <w:name w:val="annotation subject"/>
    <w:basedOn w:val="Commentaire"/>
    <w:next w:val="Commentaire"/>
    <w:link w:val="ObjetducommentaireCar"/>
    <w:semiHidden/>
    <w:rsid w:val="00354FC9"/>
    <w:rPr>
      <w:b/>
    </w:rPr>
  </w:style>
  <w:style w:type="character" w:customStyle="1" w:styleId="ObjetducommentaireCar">
    <w:name w:val="Objet du commentaire Car"/>
    <w:link w:val="Objetducommentaire"/>
    <w:semiHidden/>
    <w:locked/>
    <w:rsid w:val="00354FC9"/>
    <w:rPr>
      <w:b/>
      <w:sz w:val="20"/>
    </w:rPr>
  </w:style>
  <w:style w:type="paragraph" w:styleId="Salutations">
    <w:name w:val="Salutation"/>
    <w:basedOn w:val="Normal"/>
    <w:next w:val="Normal"/>
    <w:rsid w:val="004849B8"/>
    <w:rPr>
      <w:rFonts w:ascii="Times New Roman" w:eastAsia="Times New Roman" w:hAnsi="Times New Roman"/>
      <w:sz w:val="20"/>
      <w:szCs w:val="20"/>
    </w:rPr>
  </w:style>
  <w:style w:type="character" w:styleId="Lienhypertexte">
    <w:name w:val="Hyperlink"/>
    <w:rsid w:val="006F1F47"/>
    <w:rPr>
      <w:color w:val="0000FF"/>
      <w:u w:val="single"/>
    </w:rPr>
  </w:style>
  <w:style w:type="character" w:customStyle="1" w:styleId="Titre3Car">
    <w:name w:val="Titre 3 Car"/>
    <w:link w:val="Titre3"/>
    <w:semiHidden/>
    <w:rsid w:val="00A341B8"/>
    <w:rPr>
      <w:rFonts w:ascii="Cambria" w:eastAsia="Times New Roman" w:hAnsi="Cambria" w:cs="Times New Roman"/>
      <w:b/>
      <w:bCs/>
      <w:sz w:val="26"/>
      <w:szCs w:val="26"/>
    </w:rPr>
  </w:style>
  <w:style w:type="paragraph" w:styleId="Paragraphedeliste">
    <w:name w:val="List Paragraph"/>
    <w:basedOn w:val="Normal"/>
    <w:uiPriority w:val="34"/>
    <w:qFormat/>
    <w:rsid w:val="005A1F71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MS Mincho" w:hAnsi="Cambria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267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qFormat="1"/>
    <w:lsdException w:name="heading 5" w:lock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toc 1" w:locked="1"/>
    <w:lsdException w:name="toc 2" w:locked="1"/>
    <w:lsdException w:name="toc 3" w:locked="1"/>
    <w:lsdException w:name="toc 4" w:locked="1"/>
    <w:lsdException w:name="toc 5" w:locked="1"/>
    <w:lsdException w:name="toc 6" w:locked="1"/>
    <w:lsdException w:name="toc 7" w:locked="1"/>
    <w:lsdException w:name="toc 8" w:locked="1"/>
    <w:lsdException w:name="toc 9" w:locked="1"/>
    <w:lsdException w:name="caption" w:locked="1" w:semiHidden="1" w:unhideWhenUsed="1" w:qFormat="1"/>
    <w:lsdException w:name="Title" w:locked="1" w:qFormat="1"/>
    <w:lsdException w:name="Default Paragraph Font" w:locked="1"/>
    <w:lsdException w:name="Subtitle" w:locked="1" w:qFormat="1"/>
    <w:lsdException w:name="Strong" w:locked="1" w:qFormat="1"/>
    <w:lsdException w:name="Emphasis" w:locked="1" w:qFormat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84616E"/>
    <w:rPr>
      <w:sz w:val="24"/>
      <w:szCs w:val="24"/>
    </w:rPr>
  </w:style>
  <w:style w:type="paragraph" w:styleId="Titre3">
    <w:name w:val="heading 3"/>
    <w:basedOn w:val="Normal"/>
    <w:next w:val="Normal"/>
    <w:link w:val="Titre3Car"/>
    <w:semiHidden/>
    <w:unhideWhenUsed/>
    <w:qFormat/>
    <w:locked/>
    <w:rsid w:val="00A341B8"/>
    <w:pPr>
      <w:keepNext/>
      <w:spacing w:before="240" w:after="60"/>
      <w:outlineLvl w:val="2"/>
    </w:pPr>
    <w:rPr>
      <w:rFonts w:eastAsia="Times New Roman"/>
      <w:b/>
      <w:bCs/>
      <w:sz w:val="26"/>
      <w:szCs w:val="26"/>
    </w:rPr>
  </w:style>
  <w:style w:type="paragraph" w:styleId="Titre4">
    <w:name w:val="heading 4"/>
    <w:basedOn w:val="Normal"/>
    <w:next w:val="Normal"/>
    <w:qFormat/>
    <w:locked/>
    <w:rsid w:val="007642F7"/>
    <w:pPr>
      <w:keepNext/>
      <w:spacing w:before="240" w:after="60"/>
      <w:outlineLvl w:val="3"/>
    </w:pPr>
    <w:rPr>
      <w:rFonts w:ascii="Times New Roman" w:eastAsia="Times New Roman" w:hAnsi="Times New Roman"/>
      <w:b/>
      <w:bCs/>
      <w:sz w:val="28"/>
      <w:szCs w:val="28"/>
    </w:rPr>
  </w:style>
  <w:style w:type="paragraph" w:styleId="Titre5">
    <w:name w:val="heading 5"/>
    <w:basedOn w:val="Normal"/>
    <w:next w:val="Normal"/>
    <w:qFormat/>
    <w:locked/>
    <w:rsid w:val="00E22575"/>
    <w:pPr>
      <w:keepNext/>
      <w:jc w:val="both"/>
      <w:outlineLvl w:val="4"/>
    </w:pPr>
    <w:rPr>
      <w:rFonts w:ascii="Times New Roman" w:eastAsia="Times New Roman" w:hAnsi="Times New Roman"/>
      <w:b/>
      <w:bCs/>
      <w:i/>
      <w:iCs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rsid w:val="001F7C22"/>
    <w:pPr>
      <w:tabs>
        <w:tab w:val="center" w:pos="4703"/>
        <w:tab w:val="right" w:pos="9406"/>
      </w:tabs>
    </w:pPr>
    <w:rPr>
      <w:sz w:val="20"/>
      <w:szCs w:val="20"/>
    </w:rPr>
  </w:style>
  <w:style w:type="character" w:customStyle="1" w:styleId="En-tteCar">
    <w:name w:val="En-tête Car"/>
    <w:link w:val="En-tte"/>
    <w:locked/>
    <w:rsid w:val="001F7C22"/>
    <w:rPr>
      <w:rFonts w:cs="Times New Roman"/>
    </w:rPr>
  </w:style>
  <w:style w:type="paragraph" w:styleId="Pieddepage">
    <w:name w:val="footer"/>
    <w:basedOn w:val="Normal"/>
    <w:link w:val="PieddepageCar"/>
    <w:rsid w:val="001F7C22"/>
    <w:pPr>
      <w:tabs>
        <w:tab w:val="center" w:pos="4703"/>
        <w:tab w:val="right" w:pos="9406"/>
      </w:tabs>
    </w:pPr>
    <w:rPr>
      <w:sz w:val="20"/>
      <w:szCs w:val="20"/>
    </w:rPr>
  </w:style>
  <w:style w:type="character" w:customStyle="1" w:styleId="PieddepageCar">
    <w:name w:val="Pied de page Car"/>
    <w:link w:val="Pieddepage"/>
    <w:locked/>
    <w:rsid w:val="001F7C22"/>
    <w:rPr>
      <w:rFonts w:cs="Times New Roman"/>
    </w:rPr>
  </w:style>
  <w:style w:type="paragraph" w:styleId="Textedebulles">
    <w:name w:val="Balloon Text"/>
    <w:basedOn w:val="Normal"/>
    <w:link w:val="TextedebullesCar"/>
    <w:semiHidden/>
    <w:rsid w:val="001F7C22"/>
    <w:rPr>
      <w:rFonts w:ascii="Lucida Grande" w:hAnsi="Lucida Grande"/>
      <w:sz w:val="18"/>
      <w:szCs w:val="20"/>
    </w:rPr>
  </w:style>
  <w:style w:type="character" w:customStyle="1" w:styleId="TextedebullesCar">
    <w:name w:val="Texte de bulles Car"/>
    <w:link w:val="Textedebulles"/>
    <w:semiHidden/>
    <w:locked/>
    <w:rsid w:val="001F7C22"/>
    <w:rPr>
      <w:rFonts w:ascii="Lucida Grande" w:hAnsi="Lucida Grande"/>
      <w:sz w:val="18"/>
    </w:rPr>
  </w:style>
  <w:style w:type="character" w:styleId="Marquedecommentaire">
    <w:name w:val="annotation reference"/>
    <w:semiHidden/>
    <w:rsid w:val="00354FC9"/>
    <w:rPr>
      <w:sz w:val="18"/>
    </w:rPr>
  </w:style>
  <w:style w:type="paragraph" w:styleId="Commentaire">
    <w:name w:val="annotation text"/>
    <w:basedOn w:val="Normal"/>
    <w:link w:val="CommentaireCar"/>
    <w:semiHidden/>
    <w:rsid w:val="00354FC9"/>
    <w:rPr>
      <w:sz w:val="20"/>
      <w:szCs w:val="20"/>
    </w:rPr>
  </w:style>
  <w:style w:type="character" w:customStyle="1" w:styleId="CommentaireCar">
    <w:name w:val="Commentaire Car"/>
    <w:link w:val="Commentaire"/>
    <w:semiHidden/>
    <w:locked/>
    <w:rsid w:val="00354FC9"/>
    <w:rPr>
      <w:rFonts w:cs="Times New Roman"/>
    </w:rPr>
  </w:style>
  <w:style w:type="paragraph" w:styleId="Objetducommentaire">
    <w:name w:val="annotation subject"/>
    <w:basedOn w:val="Commentaire"/>
    <w:next w:val="Commentaire"/>
    <w:link w:val="ObjetducommentaireCar"/>
    <w:semiHidden/>
    <w:rsid w:val="00354FC9"/>
    <w:rPr>
      <w:b/>
    </w:rPr>
  </w:style>
  <w:style w:type="character" w:customStyle="1" w:styleId="ObjetducommentaireCar">
    <w:name w:val="Objet du commentaire Car"/>
    <w:link w:val="Objetducommentaire"/>
    <w:semiHidden/>
    <w:locked/>
    <w:rsid w:val="00354FC9"/>
    <w:rPr>
      <w:b/>
      <w:sz w:val="20"/>
    </w:rPr>
  </w:style>
  <w:style w:type="paragraph" w:styleId="Salutations">
    <w:name w:val="Salutation"/>
    <w:basedOn w:val="Normal"/>
    <w:next w:val="Normal"/>
    <w:rsid w:val="004849B8"/>
    <w:rPr>
      <w:rFonts w:ascii="Times New Roman" w:eastAsia="Times New Roman" w:hAnsi="Times New Roman"/>
      <w:sz w:val="20"/>
      <w:szCs w:val="20"/>
    </w:rPr>
  </w:style>
  <w:style w:type="character" w:styleId="Lienhypertexte">
    <w:name w:val="Hyperlink"/>
    <w:rsid w:val="006F1F47"/>
    <w:rPr>
      <w:color w:val="0000FF"/>
      <w:u w:val="single"/>
    </w:rPr>
  </w:style>
  <w:style w:type="character" w:customStyle="1" w:styleId="Titre3Car">
    <w:name w:val="Titre 3 Car"/>
    <w:link w:val="Titre3"/>
    <w:semiHidden/>
    <w:rsid w:val="00A341B8"/>
    <w:rPr>
      <w:rFonts w:ascii="Cambria" w:eastAsia="Times New Roman" w:hAnsi="Cambria" w:cs="Times New Roman"/>
      <w:b/>
      <w:bCs/>
      <w:sz w:val="26"/>
      <w:szCs w:val="26"/>
    </w:rPr>
  </w:style>
  <w:style w:type="paragraph" w:styleId="Paragraphedeliste">
    <w:name w:val="List Paragraph"/>
    <w:basedOn w:val="Normal"/>
    <w:uiPriority w:val="34"/>
    <w:qFormat/>
    <w:rsid w:val="005A1F71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elegation\AppData\Local\Temp\Temp1_tete_de_lettre-bleu.dot-1.zip\tete%20de%20lettre-bleu.dot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tete de lettre-bleu</Template>
  <TotalTime>10</TotalTime>
  <Pages>1</Pages>
  <Words>207</Words>
  <Characters>1143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P A C T</vt:lpstr>
    </vt:vector>
  </TitlesOfParts>
  <Company>Chromatiques</Company>
  <LinksUpToDate>false</LinksUpToDate>
  <CharactersWithSpaces>1348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 A C T</dc:title>
  <dc:creator>Delegation</dc:creator>
  <cp:lastModifiedBy>Frison Hélène</cp:lastModifiedBy>
  <cp:revision>2</cp:revision>
  <cp:lastPrinted>2017-03-07T08:10:00Z</cp:lastPrinted>
  <dcterms:created xsi:type="dcterms:W3CDTF">2017-03-30T07:44:00Z</dcterms:created>
  <dcterms:modified xsi:type="dcterms:W3CDTF">2017-03-30T07:44:00Z</dcterms:modified>
</cp:coreProperties>
</file>